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77B6F" w14:textId="77777777" w:rsidR="001522DA" w:rsidRPr="006C5481" w:rsidRDefault="001522DA" w:rsidP="000B4251">
      <w:pPr>
        <w:tabs>
          <w:tab w:val="left" w:pos="5761"/>
        </w:tabs>
        <w:spacing w:after="0" w:line="240" w:lineRule="auto"/>
        <w:jc w:val="center"/>
        <w:rPr>
          <w:rFonts w:asciiTheme="minorHAnsi" w:eastAsia="Times New Roman" w:hAnsiTheme="minorHAnsi" w:cs="Arial"/>
          <w:b/>
          <w:sz w:val="48"/>
          <w:szCs w:val="36"/>
          <w:lang w:eastAsia="de-DE"/>
        </w:rPr>
      </w:pPr>
      <w:r w:rsidRPr="006C5481">
        <w:rPr>
          <w:rFonts w:asciiTheme="minorHAnsi" w:eastAsia="Times New Roman" w:hAnsiTheme="minorHAnsi" w:cs="Arial"/>
          <w:b/>
          <w:sz w:val="48"/>
          <w:szCs w:val="36"/>
          <w:lang w:eastAsia="de-DE"/>
        </w:rPr>
        <w:t>Bescheinigung zum Be</w:t>
      </w:r>
      <w:r w:rsidR="002032C9" w:rsidRPr="006C5481">
        <w:rPr>
          <w:rFonts w:asciiTheme="minorHAnsi" w:eastAsia="Times New Roman" w:hAnsiTheme="minorHAnsi" w:cs="Arial"/>
          <w:b/>
          <w:sz w:val="48"/>
          <w:szCs w:val="36"/>
          <w:lang w:eastAsia="de-DE"/>
        </w:rPr>
        <w:t>tri</w:t>
      </w:r>
      <w:r w:rsidR="000B4251" w:rsidRPr="006C5481">
        <w:rPr>
          <w:rFonts w:asciiTheme="minorHAnsi" w:eastAsia="Times New Roman" w:hAnsiTheme="minorHAnsi" w:cs="Arial"/>
          <w:b/>
          <w:sz w:val="48"/>
          <w:szCs w:val="36"/>
          <w:lang w:eastAsia="de-DE"/>
        </w:rPr>
        <w:t>ebspraktikum</w:t>
      </w:r>
    </w:p>
    <w:p w14:paraId="3E874EFB" w14:textId="77777777" w:rsidR="001522DA" w:rsidRPr="000B4251" w:rsidRDefault="001522DA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b/>
          <w:lang w:eastAsia="de-DE"/>
        </w:rPr>
      </w:pPr>
    </w:p>
    <w:p w14:paraId="67EDBE2F" w14:textId="77777777" w:rsidR="000B4251" w:rsidRDefault="000B4251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lang w:eastAsia="de-DE"/>
        </w:rPr>
      </w:pPr>
    </w:p>
    <w:p w14:paraId="26A60A76" w14:textId="77777777" w:rsidR="00041A97" w:rsidRDefault="00041A97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lang w:eastAsia="de-DE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2242"/>
        <w:gridCol w:w="7051"/>
      </w:tblGrid>
      <w:tr w:rsidR="00041A97" w14:paraId="180F6C16" w14:textId="77777777" w:rsidTr="00AE53AD">
        <w:tc>
          <w:tcPr>
            <w:tcW w:w="2268" w:type="dxa"/>
          </w:tcPr>
          <w:p w14:paraId="4AEC0E3C" w14:textId="77777777" w:rsidR="00041A97" w:rsidRDefault="00041A97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  <w:r>
              <w:rPr>
                <w:rFonts w:asciiTheme="minorHAnsi" w:eastAsia="Times New Roman" w:hAnsiTheme="minorHAnsi" w:cs="Arial"/>
                <w:lang w:eastAsia="de-DE"/>
              </w:rPr>
              <w:t>Anrede:</w:t>
            </w:r>
          </w:p>
          <w:p w14:paraId="5CEAE491" w14:textId="77777777" w:rsidR="00041A97" w:rsidRDefault="00041A97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</w:p>
        </w:tc>
        <w:tc>
          <w:tcPr>
            <w:tcW w:w="7175" w:type="dxa"/>
          </w:tcPr>
          <w:p w14:paraId="3A4F8789" w14:textId="77777777" w:rsidR="00041A97" w:rsidRDefault="00041A97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</w:p>
        </w:tc>
      </w:tr>
      <w:tr w:rsidR="00041A97" w14:paraId="4CB8DA79" w14:textId="77777777" w:rsidTr="00AE53AD">
        <w:tc>
          <w:tcPr>
            <w:tcW w:w="2268" w:type="dxa"/>
          </w:tcPr>
          <w:p w14:paraId="22B24F40" w14:textId="77777777" w:rsidR="00041A97" w:rsidRDefault="00041A97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  <w:r>
              <w:rPr>
                <w:rFonts w:asciiTheme="minorHAnsi" w:eastAsia="Times New Roman" w:hAnsiTheme="minorHAnsi" w:cs="Arial"/>
                <w:lang w:eastAsia="de-DE"/>
              </w:rPr>
              <w:t>Schülername:</w:t>
            </w:r>
          </w:p>
          <w:p w14:paraId="2D971A20" w14:textId="77777777" w:rsidR="00041A97" w:rsidRDefault="00041A97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</w:p>
        </w:tc>
        <w:tc>
          <w:tcPr>
            <w:tcW w:w="7175" w:type="dxa"/>
          </w:tcPr>
          <w:p w14:paraId="18D2093B" w14:textId="77777777" w:rsidR="00041A97" w:rsidRDefault="00041A97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</w:p>
        </w:tc>
      </w:tr>
      <w:tr w:rsidR="00041A97" w14:paraId="0F136A07" w14:textId="77777777" w:rsidTr="0061594B">
        <w:tc>
          <w:tcPr>
            <w:tcW w:w="2268" w:type="dxa"/>
            <w:shd w:val="clear" w:color="auto" w:fill="FFFFFF" w:themeFill="background1"/>
          </w:tcPr>
          <w:p w14:paraId="6AA23D14" w14:textId="77777777" w:rsidR="00041A97" w:rsidRDefault="007E13E5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  <w:r>
              <w:rPr>
                <w:rFonts w:asciiTheme="minorHAnsi" w:eastAsia="Times New Roman" w:hAnsiTheme="minorHAnsi" w:cs="Arial"/>
                <w:lang w:eastAsia="de-DE"/>
              </w:rPr>
              <w:t>hat vom</w:t>
            </w:r>
          </w:p>
          <w:p w14:paraId="6D0E2265" w14:textId="77777777" w:rsidR="00041A97" w:rsidRDefault="00041A97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</w:p>
        </w:tc>
        <w:tc>
          <w:tcPr>
            <w:tcW w:w="7175" w:type="dxa"/>
          </w:tcPr>
          <w:p w14:paraId="524A7FBD" w14:textId="77777777" w:rsidR="00041A97" w:rsidRDefault="00041A97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</w:p>
        </w:tc>
      </w:tr>
      <w:tr w:rsidR="00041A97" w14:paraId="0E8166B2" w14:textId="77777777" w:rsidTr="0061594B">
        <w:tc>
          <w:tcPr>
            <w:tcW w:w="2268" w:type="dxa"/>
            <w:shd w:val="clear" w:color="auto" w:fill="FFFFFF" w:themeFill="background1"/>
          </w:tcPr>
          <w:p w14:paraId="76D74563" w14:textId="77777777" w:rsidR="00041A97" w:rsidRDefault="002A6AA8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  <w:r>
              <w:rPr>
                <w:rFonts w:asciiTheme="minorHAnsi" w:eastAsia="Times New Roman" w:hAnsiTheme="minorHAnsi" w:cs="Arial"/>
                <w:lang w:eastAsia="de-DE"/>
              </w:rPr>
              <w:t>b</w:t>
            </w:r>
            <w:r w:rsidR="00041A97">
              <w:rPr>
                <w:rFonts w:asciiTheme="minorHAnsi" w:eastAsia="Times New Roman" w:hAnsiTheme="minorHAnsi" w:cs="Arial"/>
                <w:lang w:eastAsia="de-DE"/>
              </w:rPr>
              <w:t>is:</w:t>
            </w:r>
          </w:p>
          <w:p w14:paraId="3B8DE5AB" w14:textId="77777777" w:rsidR="00041A97" w:rsidRDefault="00041A97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</w:p>
        </w:tc>
        <w:tc>
          <w:tcPr>
            <w:tcW w:w="7175" w:type="dxa"/>
          </w:tcPr>
          <w:p w14:paraId="4DB0B0F4" w14:textId="77777777" w:rsidR="00041A97" w:rsidRDefault="00041A97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</w:p>
        </w:tc>
      </w:tr>
      <w:tr w:rsidR="00154F4F" w14:paraId="2CBA89FD" w14:textId="77777777" w:rsidTr="0061594B">
        <w:tc>
          <w:tcPr>
            <w:tcW w:w="2268" w:type="dxa"/>
            <w:shd w:val="clear" w:color="auto" w:fill="FFFFFF" w:themeFill="background1"/>
          </w:tcPr>
          <w:p w14:paraId="6525B5A3" w14:textId="77777777" w:rsidR="00154F4F" w:rsidRDefault="00154F4F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  <w:r>
              <w:rPr>
                <w:rFonts w:asciiTheme="minorHAnsi" w:eastAsia="Times New Roman" w:hAnsiTheme="minorHAnsi" w:cs="Arial"/>
                <w:lang w:eastAsia="de-DE"/>
              </w:rPr>
              <w:t xml:space="preserve">Wochenarbeitszeit: </w:t>
            </w:r>
          </w:p>
          <w:p w14:paraId="2E4420AB" w14:textId="6CADDDDF" w:rsidR="00154F4F" w:rsidRDefault="00154F4F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</w:p>
        </w:tc>
        <w:tc>
          <w:tcPr>
            <w:tcW w:w="7175" w:type="dxa"/>
          </w:tcPr>
          <w:p w14:paraId="06A61684" w14:textId="77777777" w:rsidR="00154F4F" w:rsidRDefault="00154F4F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</w:p>
        </w:tc>
      </w:tr>
      <w:tr w:rsidR="00041A97" w14:paraId="1D45A6A1" w14:textId="77777777" w:rsidTr="0061594B">
        <w:tc>
          <w:tcPr>
            <w:tcW w:w="2268" w:type="dxa"/>
            <w:shd w:val="clear" w:color="auto" w:fill="FFFFFF" w:themeFill="background1"/>
          </w:tcPr>
          <w:p w14:paraId="154D7D47" w14:textId="77777777" w:rsidR="00041A97" w:rsidRDefault="002A6AA8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  <w:r>
              <w:rPr>
                <w:rFonts w:asciiTheme="minorHAnsi" w:eastAsia="Times New Roman" w:hAnsiTheme="minorHAnsi" w:cs="Arial"/>
                <w:lang w:eastAsia="de-DE"/>
              </w:rPr>
              <w:t>b</w:t>
            </w:r>
            <w:r w:rsidR="00041A97">
              <w:rPr>
                <w:rFonts w:asciiTheme="minorHAnsi" w:eastAsia="Times New Roman" w:hAnsiTheme="minorHAnsi" w:cs="Arial"/>
                <w:lang w:eastAsia="de-DE"/>
              </w:rPr>
              <w:t xml:space="preserve">ei der Firma </w:t>
            </w:r>
          </w:p>
          <w:p w14:paraId="58CBD2A0" w14:textId="77777777" w:rsidR="00041A97" w:rsidRDefault="00041A97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</w:p>
          <w:p w14:paraId="1E5C290E" w14:textId="77777777" w:rsidR="00041A97" w:rsidRDefault="00041A97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</w:p>
        </w:tc>
        <w:tc>
          <w:tcPr>
            <w:tcW w:w="7175" w:type="dxa"/>
          </w:tcPr>
          <w:p w14:paraId="509FCB43" w14:textId="77777777" w:rsidR="00041A97" w:rsidRDefault="00041A97" w:rsidP="001522DA">
            <w:pPr>
              <w:tabs>
                <w:tab w:val="left" w:pos="5761"/>
              </w:tabs>
              <w:spacing w:after="0" w:line="240" w:lineRule="auto"/>
              <w:rPr>
                <w:rFonts w:asciiTheme="minorHAnsi" w:eastAsia="Times New Roman" w:hAnsiTheme="minorHAnsi" w:cs="Arial"/>
                <w:lang w:eastAsia="de-DE"/>
              </w:rPr>
            </w:pPr>
          </w:p>
        </w:tc>
      </w:tr>
    </w:tbl>
    <w:p w14:paraId="14162770" w14:textId="77777777" w:rsidR="00041A97" w:rsidRDefault="00041A97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lang w:eastAsia="de-DE"/>
        </w:rPr>
      </w:pPr>
    </w:p>
    <w:p w14:paraId="30F3A8F6" w14:textId="77777777" w:rsidR="001522DA" w:rsidRPr="000B4251" w:rsidRDefault="001522DA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lang w:eastAsia="de-DE"/>
        </w:rPr>
      </w:pPr>
    </w:p>
    <w:p w14:paraId="2B859B60" w14:textId="120A82C7" w:rsidR="005D28DF" w:rsidRDefault="005D28DF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  <w:r>
        <w:rPr>
          <w:rFonts w:asciiTheme="minorHAnsi" w:eastAsia="Times New Roman" w:hAnsiTheme="minorHAnsi" w:cs="Arial"/>
          <w:sz w:val="24"/>
          <w:szCs w:val="24"/>
          <w:lang w:eastAsia="de-DE"/>
        </w:rPr>
        <w:t>I</w:t>
      </w:r>
      <w:r w:rsidR="000B4251" w:rsidRPr="000B4251">
        <w:rPr>
          <w:rFonts w:asciiTheme="minorHAnsi" w:eastAsia="Times New Roman" w:hAnsiTheme="minorHAnsi" w:cs="Arial"/>
          <w:sz w:val="24"/>
          <w:szCs w:val="24"/>
          <w:lang w:eastAsia="de-DE"/>
        </w:rPr>
        <w:t xml:space="preserve">m Umfang von </w:t>
      </w:r>
      <w:r w:rsidR="00DF7E55">
        <w:rPr>
          <w:rFonts w:asciiTheme="minorHAnsi" w:eastAsia="Times New Roman" w:hAnsiTheme="minorHAnsi" w:cs="Arial"/>
          <w:sz w:val="24"/>
          <w:szCs w:val="24"/>
          <w:lang w:eastAsia="de-DE"/>
        </w:rPr>
        <w:t>240</w:t>
      </w:r>
      <w:r w:rsidR="000B4251" w:rsidRPr="000B4251">
        <w:rPr>
          <w:rFonts w:asciiTheme="minorHAnsi" w:eastAsia="Times New Roman" w:hAnsiTheme="minorHAnsi" w:cs="Arial"/>
          <w:sz w:val="24"/>
          <w:szCs w:val="24"/>
          <w:lang w:eastAsia="de-DE"/>
        </w:rPr>
        <w:t xml:space="preserve"> Stunden</w:t>
      </w:r>
      <w:r w:rsidR="00DF7E55">
        <w:rPr>
          <w:rFonts w:asciiTheme="minorHAnsi" w:eastAsia="Times New Roman" w:hAnsiTheme="minorHAnsi" w:cs="Arial"/>
          <w:sz w:val="24"/>
          <w:szCs w:val="24"/>
          <w:lang w:eastAsia="de-DE"/>
        </w:rPr>
        <w:t xml:space="preserve"> </w:t>
      </w:r>
      <w:r>
        <w:rPr>
          <w:rFonts w:asciiTheme="minorHAnsi" w:eastAsia="Times New Roman" w:hAnsiTheme="minorHAnsi" w:cs="Arial"/>
          <w:sz w:val="24"/>
          <w:szCs w:val="24"/>
          <w:lang w:eastAsia="de-DE"/>
        </w:rPr>
        <w:t>(</w:t>
      </w:r>
      <w:r>
        <w:rPr>
          <w:rFonts w:asciiTheme="minorHAnsi" w:eastAsia="Times New Roman" w:hAnsiTheme="minorHAnsi" w:cs="Arial"/>
          <w:sz w:val="24"/>
          <w:szCs w:val="24"/>
          <w:lang w:eastAsia="de-DE"/>
        </w:rPr>
        <w:t xml:space="preserve">bei </w:t>
      </w:r>
      <w:r>
        <w:rPr>
          <w:rFonts w:asciiTheme="minorHAnsi" w:eastAsia="Times New Roman" w:hAnsiTheme="minorHAnsi" w:cs="Arial"/>
          <w:sz w:val="24"/>
          <w:szCs w:val="24"/>
          <w:lang w:eastAsia="de-DE"/>
        </w:rPr>
        <w:t>40 Stunden/Woche)</w:t>
      </w:r>
      <w:r>
        <w:rPr>
          <w:rStyle w:val="Funotenzeichen"/>
          <w:rFonts w:asciiTheme="minorHAnsi" w:eastAsia="Times New Roman" w:hAnsiTheme="minorHAnsi" w:cs="Arial"/>
          <w:sz w:val="24"/>
          <w:szCs w:val="24"/>
          <w:lang w:eastAsia="de-DE"/>
        </w:rPr>
        <w:footnoteReference w:id="1"/>
      </w:r>
      <w:r w:rsidRPr="000B4251">
        <w:rPr>
          <w:rFonts w:asciiTheme="minorHAnsi" w:eastAsia="Times New Roman" w:hAnsiTheme="minorHAnsi" w:cs="Arial"/>
          <w:sz w:val="24"/>
          <w:szCs w:val="24"/>
          <w:lang w:eastAsia="de-DE"/>
        </w:rPr>
        <w:t xml:space="preserve"> </w:t>
      </w:r>
      <w:r w:rsidR="00DF7E55">
        <w:rPr>
          <w:rFonts w:asciiTheme="minorHAnsi" w:eastAsia="Times New Roman" w:hAnsiTheme="minorHAnsi" w:cs="Arial"/>
          <w:sz w:val="24"/>
          <w:szCs w:val="24"/>
          <w:lang w:eastAsia="de-DE"/>
        </w:rPr>
        <w:t xml:space="preserve">bzw. 6 Wochen </w:t>
      </w:r>
      <w:r>
        <w:rPr>
          <w:rFonts w:asciiTheme="minorHAnsi" w:eastAsia="Times New Roman" w:hAnsiTheme="minorHAnsi" w:cs="Arial"/>
          <w:sz w:val="24"/>
          <w:szCs w:val="24"/>
          <w:lang w:eastAsia="de-DE"/>
        </w:rPr>
        <w:t xml:space="preserve">wurde </w:t>
      </w:r>
      <w:r w:rsidR="001522DA" w:rsidRPr="000B4251">
        <w:rPr>
          <w:rFonts w:asciiTheme="minorHAnsi" w:eastAsia="Times New Roman" w:hAnsiTheme="minorHAnsi" w:cs="Arial"/>
          <w:sz w:val="24"/>
          <w:szCs w:val="24"/>
          <w:lang w:eastAsia="de-DE"/>
        </w:rPr>
        <w:t xml:space="preserve">ein Betriebspraktikum </w:t>
      </w:r>
      <w:r>
        <w:rPr>
          <w:rFonts w:asciiTheme="minorHAnsi" w:eastAsia="Times New Roman" w:hAnsiTheme="minorHAnsi" w:cs="Arial"/>
          <w:sz w:val="24"/>
          <w:szCs w:val="24"/>
          <w:lang w:eastAsia="de-DE"/>
        </w:rPr>
        <w:t xml:space="preserve">in Vollzeit </w:t>
      </w:r>
      <w:r w:rsidR="000B4251">
        <w:rPr>
          <w:rFonts w:asciiTheme="minorHAnsi" w:eastAsia="Times New Roman" w:hAnsiTheme="minorHAnsi" w:cs="Arial"/>
          <w:sz w:val="24"/>
          <w:szCs w:val="24"/>
          <w:lang w:eastAsia="de-DE"/>
        </w:rPr>
        <w:t>absolviert.</w:t>
      </w:r>
      <w:r w:rsidR="00DF7E55">
        <w:rPr>
          <w:rFonts w:asciiTheme="minorHAnsi" w:eastAsia="Times New Roman" w:hAnsiTheme="minorHAnsi" w:cs="Arial"/>
          <w:sz w:val="24"/>
          <w:szCs w:val="24"/>
          <w:lang w:eastAsia="de-DE"/>
        </w:rPr>
        <w:t xml:space="preserve"> </w:t>
      </w:r>
    </w:p>
    <w:p w14:paraId="0EA5C4D4" w14:textId="53FC87F6" w:rsidR="001522DA" w:rsidRPr="000B4251" w:rsidRDefault="00DF7E55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  <w:r>
        <w:rPr>
          <w:rFonts w:asciiTheme="minorHAnsi" w:eastAsia="Times New Roman" w:hAnsiTheme="minorHAnsi" w:cs="Arial"/>
          <w:sz w:val="24"/>
          <w:szCs w:val="24"/>
          <w:lang w:eastAsia="de-DE"/>
        </w:rPr>
        <w:t>Ist eine kürzere Wochenarbeitszeit</w:t>
      </w:r>
      <w:r w:rsidR="005D28DF">
        <w:rPr>
          <w:rFonts w:asciiTheme="minorHAnsi" w:eastAsia="Times New Roman" w:hAnsiTheme="minorHAnsi" w:cs="Arial"/>
          <w:sz w:val="24"/>
          <w:szCs w:val="24"/>
          <w:lang w:eastAsia="de-DE"/>
        </w:rPr>
        <w:t xml:space="preserve"> als 40 Stunden/Woche </w:t>
      </w:r>
      <w:r>
        <w:rPr>
          <w:rFonts w:asciiTheme="minorHAnsi" w:eastAsia="Times New Roman" w:hAnsiTheme="minorHAnsi" w:cs="Arial"/>
          <w:sz w:val="24"/>
          <w:szCs w:val="24"/>
          <w:lang w:eastAsia="de-DE"/>
        </w:rPr>
        <w:t>im Betrieb vereinbart, ist diese betriebliche Arbeitszeit zu absolvieren.</w:t>
      </w:r>
    </w:p>
    <w:p w14:paraId="087CBC3B" w14:textId="77777777" w:rsidR="001522DA" w:rsidRPr="000B4251" w:rsidRDefault="001522DA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</w:p>
    <w:p w14:paraId="344DD44A" w14:textId="77777777" w:rsidR="001522DA" w:rsidRPr="000B4251" w:rsidRDefault="001522DA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</w:p>
    <w:p w14:paraId="28D5DED8" w14:textId="77777777" w:rsidR="001522DA" w:rsidRPr="000B4251" w:rsidRDefault="001522DA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</w:p>
    <w:p w14:paraId="2FD2D4A5" w14:textId="77777777" w:rsidR="001522DA" w:rsidRPr="000B4251" w:rsidRDefault="001522DA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  <w:r w:rsidRPr="000B4251">
        <w:rPr>
          <w:rFonts w:asciiTheme="minorHAnsi" w:eastAsia="Times New Roman" w:hAnsiTheme="minorHAnsi" w:cs="Arial"/>
          <w:sz w:val="24"/>
          <w:szCs w:val="24"/>
          <w:lang w:eastAsia="de-DE"/>
        </w:rPr>
        <w:t>_____________________________</w:t>
      </w:r>
      <w:r w:rsidR="002C597D">
        <w:rPr>
          <w:rFonts w:asciiTheme="minorHAnsi" w:eastAsia="Times New Roman" w:hAnsiTheme="minorHAnsi" w:cs="Arial"/>
          <w:sz w:val="24"/>
          <w:szCs w:val="24"/>
          <w:lang w:eastAsia="de-DE"/>
        </w:rPr>
        <w:t>_____</w:t>
      </w:r>
    </w:p>
    <w:p w14:paraId="46347F0E" w14:textId="77777777" w:rsidR="001522DA" w:rsidRPr="002C597D" w:rsidRDefault="002C597D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18"/>
          <w:szCs w:val="18"/>
          <w:lang w:eastAsia="de-DE"/>
        </w:rPr>
      </w:pPr>
      <w:r>
        <w:rPr>
          <w:rFonts w:asciiTheme="minorHAnsi" w:eastAsia="Times New Roman" w:hAnsiTheme="minorHAnsi" w:cs="Arial"/>
          <w:sz w:val="18"/>
          <w:szCs w:val="18"/>
          <w:lang w:eastAsia="de-DE"/>
        </w:rPr>
        <w:t xml:space="preserve">Datum, </w:t>
      </w:r>
      <w:r w:rsidR="001522DA" w:rsidRPr="002C597D">
        <w:rPr>
          <w:rFonts w:asciiTheme="minorHAnsi" w:eastAsia="Times New Roman" w:hAnsiTheme="minorHAnsi" w:cs="Arial"/>
          <w:sz w:val="18"/>
          <w:szCs w:val="18"/>
          <w:lang w:eastAsia="de-DE"/>
        </w:rPr>
        <w:t>Stempel u. Unterschrift des Praktikumsbetriebes</w:t>
      </w:r>
    </w:p>
    <w:p w14:paraId="66FB1001" w14:textId="77777777" w:rsidR="001522DA" w:rsidRPr="002C597D" w:rsidRDefault="001522DA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18"/>
          <w:szCs w:val="18"/>
          <w:lang w:eastAsia="de-DE"/>
        </w:rPr>
      </w:pPr>
    </w:p>
    <w:p w14:paraId="05410F99" w14:textId="77777777" w:rsidR="002C597D" w:rsidRDefault="002C597D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</w:p>
    <w:p w14:paraId="2C001136" w14:textId="77777777" w:rsidR="001522DA" w:rsidRPr="000B4251" w:rsidRDefault="001522DA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  <w:r w:rsidRPr="000B4251">
        <w:rPr>
          <w:rFonts w:asciiTheme="minorHAnsi" w:eastAsia="Times New Roman" w:hAnsiTheme="minorHAnsi" w:cs="Arial"/>
          <w:sz w:val="24"/>
          <w:szCs w:val="24"/>
          <w:lang w:eastAsia="de-DE"/>
        </w:rPr>
        <w:t xml:space="preserve">Gleichzeitig bestätigt die Schule die Durchführung des Praktikums in der Klasse: </w:t>
      </w:r>
      <w:r w:rsidR="00DA26B1">
        <w:rPr>
          <w:rFonts w:asciiTheme="minorHAnsi" w:eastAsia="Times New Roman" w:hAnsiTheme="minorHAnsi" w:cs="Arial"/>
          <w:sz w:val="24"/>
          <w:szCs w:val="24"/>
          <w:lang w:eastAsia="de-DE"/>
        </w:rPr>
        <w:t>____________</w:t>
      </w:r>
    </w:p>
    <w:p w14:paraId="19A11A0A" w14:textId="77777777" w:rsidR="001522DA" w:rsidRPr="000B4251" w:rsidRDefault="001522DA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</w:p>
    <w:p w14:paraId="5470A7CE" w14:textId="77777777" w:rsidR="001522DA" w:rsidRPr="000B4251" w:rsidRDefault="001522DA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</w:p>
    <w:p w14:paraId="00E27031" w14:textId="77777777" w:rsidR="001522DA" w:rsidRDefault="001522DA" w:rsidP="001522DA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</w:p>
    <w:p w14:paraId="09F6BFED" w14:textId="77777777" w:rsidR="002C597D" w:rsidRPr="000B4251" w:rsidRDefault="002C597D" w:rsidP="002C597D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  <w:r w:rsidRPr="000B4251">
        <w:rPr>
          <w:rFonts w:asciiTheme="minorHAnsi" w:eastAsia="Times New Roman" w:hAnsiTheme="minorHAnsi" w:cs="Arial"/>
          <w:sz w:val="24"/>
          <w:szCs w:val="24"/>
          <w:lang w:eastAsia="de-DE"/>
        </w:rPr>
        <w:t>_____________________________</w:t>
      </w:r>
      <w:r>
        <w:rPr>
          <w:rFonts w:asciiTheme="minorHAnsi" w:eastAsia="Times New Roman" w:hAnsiTheme="minorHAnsi" w:cs="Arial"/>
          <w:sz w:val="24"/>
          <w:szCs w:val="24"/>
          <w:lang w:eastAsia="de-DE"/>
        </w:rPr>
        <w:t>_____</w:t>
      </w:r>
    </w:p>
    <w:p w14:paraId="5A2D9C72" w14:textId="7A7C1F07" w:rsidR="002C597D" w:rsidRPr="002C597D" w:rsidRDefault="002C597D" w:rsidP="002C597D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18"/>
          <w:szCs w:val="18"/>
          <w:lang w:eastAsia="de-DE"/>
        </w:rPr>
      </w:pPr>
      <w:r>
        <w:rPr>
          <w:rFonts w:asciiTheme="minorHAnsi" w:eastAsia="Times New Roman" w:hAnsiTheme="minorHAnsi" w:cs="Arial"/>
          <w:sz w:val="18"/>
          <w:szCs w:val="18"/>
          <w:lang w:eastAsia="de-DE"/>
        </w:rPr>
        <w:t xml:space="preserve">Datum, </w:t>
      </w:r>
      <w:r w:rsidR="005D28DF">
        <w:rPr>
          <w:rFonts w:asciiTheme="minorHAnsi" w:eastAsia="Times New Roman" w:hAnsiTheme="minorHAnsi" w:cs="Arial"/>
          <w:sz w:val="18"/>
          <w:szCs w:val="18"/>
          <w:lang w:eastAsia="de-DE"/>
        </w:rPr>
        <w:t>Abteilungsleiter</w:t>
      </w:r>
    </w:p>
    <w:p w14:paraId="22D7B358" w14:textId="77777777" w:rsidR="002C597D" w:rsidRDefault="002C597D" w:rsidP="002C597D">
      <w:pPr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</w:p>
    <w:p w14:paraId="480804BF" w14:textId="77777777" w:rsidR="002C597D" w:rsidRDefault="002C597D" w:rsidP="002C597D">
      <w:pPr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</w:p>
    <w:p w14:paraId="76AADBB1" w14:textId="5B49D4C0" w:rsidR="002C597D" w:rsidRPr="000B4251" w:rsidRDefault="002C597D" w:rsidP="002C597D">
      <w:pPr>
        <w:tabs>
          <w:tab w:val="left" w:pos="5761"/>
        </w:tabs>
        <w:spacing w:after="0" w:line="240" w:lineRule="auto"/>
        <w:rPr>
          <w:rFonts w:asciiTheme="minorHAnsi" w:eastAsia="Times New Roman" w:hAnsiTheme="minorHAnsi" w:cs="Arial"/>
          <w:sz w:val="24"/>
          <w:szCs w:val="24"/>
          <w:lang w:eastAsia="de-DE"/>
        </w:rPr>
      </w:pPr>
      <w:r>
        <w:rPr>
          <w:rFonts w:asciiTheme="minorHAnsi" w:eastAsia="Times New Roman" w:hAnsiTheme="minorHAnsi" w:cs="Arial"/>
          <w:b/>
          <w:sz w:val="24"/>
          <w:szCs w:val="24"/>
          <w:lang w:eastAsia="de-DE"/>
        </w:rPr>
        <w:t xml:space="preserve">Bitte die Bescheinigung nach </w:t>
      </w:r>
      <w:r w:rsidRPr="000B4251">
        <w:rPr>
          <w:rFonts w:asciiTheme="minorHAnsi" w:eastAsia="Times New Roman" w:hAnsiTheme="minorHAnsi" w:cs="Arial"/>
          <w:b/>
          <w:sz w:val="24"/>
          <w:szCs w:val="24"/>
          <w:lang w:eastAsia="de-DE"/>
        </w:rPr>
        <w:t>Beendigung des Pr</w:t>
      </w:r>
      <w:r>
        <w:rPr>
          <w:rFonts w:asciiTheme="minorHAnsi" w:eastAsia="Times New Roman" w:hAnsiTheme="minorHAnsi" w:cs="Arial"/>
          <w:b/>
          <w:sz w:val="24"/>
          <w:szCs w:val="24"/>
          <w:lang w:eastAsia="de-DE"/>
        </w:rPr>
        <w:t>aktikums an die Schule senden</w:t>
      </w:r>
      <w:r w:rsidR="005D28DF">
        <w:rPr>
          <w:rFonts w:asciiTheme="minorHAnsi" w:eastAsia="Times New Roman" w:hAnsiTheme="minorHAnsi" w:cs="Arial"/>
          <w:b/>
          <w:sz w:val="24"/>
          <w:szCs w:val="24"/>
          <w:lang w:eastAsia="de-DE"/>
        </w:rPr>
        <w:t>, gerne auch per Fax 02771/80 36 29</w:t>
      </w:r>
      <w:bookmarkStart w:id="0" w:name="_GoBack"/>
      <w:bookmarkEnd w:id="0"/>
      <w:r w:rsidRPr="000B4251">
        <w:rPr>
          <w:rFonts w:asciiTheme="minorHAnsi" w:eastAsia="Times New Roman" w:hAnsiTheme="minorHAnsi" w:cs="Arial"/>
          <w:sz w:val="24"/>
          <w:szCs w:val="24"/>
          <w:lang w:eastAsia="de-DE"/>
        </w:rPr>
        <w:t>.</w:t>
      </w:r>
    </w:p>
    <w:p w14:paraId="13BAFA02" w14:textId="77777777" w:rsidR="002C597D" w:rsidRPr="000B4251" w:rsidRDefault="002C597D" w:rsidP="002C597D">
      <w:pPr>
        <w:tabs>
          <w:tab w:val="left" w:pos="5761"/>
        </w:tabs>
        <w:spacing w:after="0" w:line="240" w:lineRule="auto"/>
        <w:rPr>
          <w:rFonts w:asciiTheme="minorHAnsi" w:hAnsiTheme="minorHAnsi" w:cs="Arial"/>
        </w:rPr>
      </w:pPr>
      <w:r w:rsidRPr="000B4251">
        <w:rPr>
          <w:rFonts w:asciiTheme="minorHAnsi" w:eastAsia="Times New Roman" w:hAnsiTheme="minorHAnsi" w:cs="Arial"/>
          <w:b/>
          <w:lang w:eastAsia="de-DE"/>
        </w:rPr>
        <w:lastRenderedPageBreak/>
        <w:t>(Ein Exemplar verbleibt in der Schülerakte KS</w:t>
      </w:r>
      <w:r w:rsidR="0061594B">
        <w:rPr>
          <w:rFonts w:asciiTheme="minorHAnsi" w:eastAsia="Times New Roman" w:hAnsiTheme="minorHAnsi" w:cs="Arial"/>
          <w:b/>
          <w:lang w:eastAsia="de-DE"/>
        </w:rPr>
        <w:t>D, ein Exemplar für den Schüler</w:t>
      </w:r>
      <w:r w:rsidRPr="000B4251">
        <w:rPr>
          <w:rFonts w:asciiTheme="minorHAnsi" w:eastAsia="Times New Roman" w:hAnsiTheme="minorHAnsi"/>
          <w:b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 wp14:anchorId="0715D700" wp14:editId="6BE5DE49">
                <wp:simplePos x="0" y="0"/>
                <wp:positionH relativeFrom="page">
                  <wp:posOffset>107950</wp:posOffset>
                </wp:positionH>
                <wp:positionV relativeFrom="page">
                  <wp:posOffset>7560945</wp:posOffset>
                </wp:positionV>
                <wp:extent cx="179705" cy="0"/>
                <wp:effectExtent l="12700" t="7620" r="7620" b="11430"/>
                <wp:wrapNone/>
                <wp:docPr id="5" name="Gerade Verbindung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F12677" id="Gerade Verbindung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.5pt,595.35pt" to="22.65pt,5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">
                <w10:wrap anchorx="page" anchory="page"/>
                <w10:anchorlock/>
              </v:line>
            </w:pict>
          </mc:Fallback>
        </mc:AlternateContent>
      </w:r>
      <w:r w:rsidRPr="000B4251">
        <w:rPr>
          <w:rFonts w:asciiTheme="minorHAnsi" w:eastAsia="Times New Roman" w:hAnsiTheme="minorHAnsi"/>
          <w:b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6C8D74B4" wp14:editId="09C303AC">
                <wp:simplePos x="0" y="0"/>
                <wp:positionH relativeFrom="page">
                  <wp:posOffset>107950</wp:posOffset>
                </wp:positionH>
                <wp:positionV relativeFrom="page">
                  <wp:posOffset>5346700</wp:posOffset>
                </wp:positionV>
                <wp:extent cx="269875" cy="0"/>
                <wp:effectExtent l="12700" t="12700" r="12700" b="6350"/>
                <wp:wrapNone/>
                <wp:docPr id="4" name="Gerade Verbindung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9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7BBC12" id="Gerade Verbindung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.5pt,421pt" to="29.7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">
                <w10:wrap anchorx="page" anchory="page"/>
                <w10:anchorlock/>
              </v:line>
            </w:pict>
          </mc:Fallback>
        </mc:AlternateContent>
      </w:r>
      <w:r w:rsidRPr="000B4251">
        <w:rPr>
          <w:rFonts w:asciiTheme="minorHAnsi" w:eastAsia="Times New Roman" w:hAnsiTheme="minorHAnsi"/>
          <w:b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19708EB7" wp14:editId="0E1FC2EC">
                <wp:simplePos x="0" y="0"/>
                <wp:positionH relativeFrom="page">
                  <wp:posOffset>107950</wp:posOffset>
                </wp:positionH>
                <wp:positionV relativeFrom="page">
                  <wp:posOffset>3780790</wp:posOffset>
                </wp:positionV>
                <wp:extent cx="179705" cy="0"/>
                <wp:effectExtent l="12700" t="8890" r="7620" b="10160"/>
                <wp:wrapNone/>
                <wp:docPr id="3" name="Gerade Verbindung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D6238" id="Gerade Verbindung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.5pt,297.7pt" to="22.6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">
                <w10:wrap anchorx="page" anchory="page"/>
                <w10:anchorlock/>
              </v:line>
            </w:pict>
          </mc:Fallback>
        </mc:AlternateContent>
      </w:r>
      <w:r w:rsidR="0061594B">
        <w:rPr>
          <w:rFonts w:asciiTheme="minorHAnsi" w:eastAsia="Times New Roman" w:hAnsiTheme="minorHAnsi" w:cs="Arial"/>
          <w:b/>
          <w:lang w:eastAsia="de-DE"/>
        </w:rPr>
        <w:t>.)</w:t>
      </w:r>
    </w:p>
    <w:sectPr w:rsidR="002C597D" w:rsidRPr="000B4251" w:rsidSect="00B51D7E">
      <w:headerReference w:type="default" r:id="rId7"/>
      <w:footerReference w:type="default" r:id="rId8"/>
      <w:pgSz w:w="11906" w:h="16838" w:code="9"/>
      <w:pgMar w:top="2835" w:right="1134" w:bottom="1134" w:left="136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A584C" w14:textId="77777777" w:rsidR="00990B91" w:rsidRDefault="00990B91" w:rsidP="00192D3C">
      <w:pPr>
        <w:spacing w:after="0" w:line="240" w:lineRule="auto"/>
      </w:pPr>
      <w:r>
        <w:separator/>
      </w:r>
    </w:p>
  </w:endnote>
  <w:endnote w:type="continuationSeparator" w:id="0">
    <w:p w14:paraId="0643BC59" w14:textId="77777777" w:rsidR="00990B91" w:rsidRDefault="00990B91" w:rsidP="00192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23C79C" w14:textId="77777777" w:rsidR="00EA2F21" w:rsidRDefault="001143BC" w:rsidP="005C1CB8">
    <w:pPr>
      <w:pStyle w:val="Fuzeile"/>
      <w:rPr>
        <w:rFonts w:ascii="Arial" w:hAnsi="Arial" w:cs="Arial"/>
        <w:sz w:val="16"/>
        <w:szCs w:val="16"/>
      </w:rPr>
    </w:pP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753AD452" wp14:editId="6CF0551B">
              <wp:simplePos x="0" y="0"/>
              <wp:positionH relativeFrom="column">
                <wp:posOffset>-43180</wp:posOffset>
              </wp:positionH>
              <wp:positionV relativeFrom="paragraph">
                <wp:posOffset>67309</wp:posOffset>
              </wp:positionV>
              <wp:extent cx="6000750" cy="0"/>
              <wp:effectExtent l="0" t="0" r="19050" b="19050"/>
              <wp:wrapNone/>
              <wp:docPr id="1" name="Gerade Verbindung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007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24559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DC1AC8" id="Gerade Verbindung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3.4pt,5.3pt" to="469.1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" strokecolor="#245590">
              <o:lock v:ext="edit" shapetype="f"/>
            </v:line>
          </w:pict>
        </mc:Fallback>
      </mc:AlternateContent>
    </w:r>
  </w:p>
  <w:p w14:paraId="49AD9BB0" w14:textId="77777777" w:rsidR="006C5481" w:rsidRPr="00164BCC" w:rsidRDefault="006C5481" w:rsidP="006C5481">
    <w:pPr>
      <w:pStyle w:val="Fuzeile"/>
      <w:tabs>
        <w:tab w:val="clear" w:pos="9072"/>
        <w:tab w:val="left" w:pos="2268"/>
        <w:tab w:val="left" w:pos="2977"/>
        <w:tab w:val="left" w:pos="4536"/>
        <w:tab w:val="left" w:pos="5245"/>
        <w:tab w:val="left" w:pos="6804"/>
      </w:tabs>
      <w:rPr>
        <w:rFonts w:ascii="Trebuchet MS" w:hAnsi="Trebuchet MS" w:cs="Arial"/>
        <w:sz w:val="16"/>
        <w:szCs w:val="16"/>
      </w:rPr>
    </w:pPr>
    <w:r w:rsidRPr="00164BCC">
      <w:rPr>
        <w:rFonts w:ascii="Trebuchet MS" w:hAnsi="Trebuchet MS" w:cs="Arial"/>
        <w:sz w:val="16"/>
        <w:szCs w:val="16"/>
      </w:rPr>
      <w:t>Kaufmännische Schulen</w:t>
    </w:r>
    <w:r w:rsidRPr="00164BCC">
      <w:rPr>
        <w:rFonts w:ascii="Trebuchet MS" w:hAnsi="Trebuchet MS" w:cs="Arial"/>
        <w:sz w:val="16"/>
        <w:szCs w:val="16"/>
      </w:rPr>
      <w:tab/>
      <w:t>Internet</w:t>
    </w:r>
    <w:r>
      <w:rPr>
        <w:rFonts w:ascii="Trebuchet MS" w:hAnsi="Trebuchet MS" w:cs="Arial"/>
        <w:sz w:val="16"/>
        <w:szCs w:val="16"/>
      </w:rPr>
      <w:t xml:space="preserve">: 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www.ksdill.de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Telefon</w:t>
    </w:r>
    <w:r>
      <w:rPr>
        <w:rFonts w:ascii="Trebuchet MS" w:hAnsi="Trebuchet MS" w:cs="Arial"/>
        <w:sz w:val="16"/>
        <w:szCs w:val="16"/>
      </w:rPr>
      <w:t xml:space="preserve">: 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02771 8036-0</w:t>
    </w:r>
    <w:r w:rsidRPr="00164BCC">
      <w:rPr>
        <w:rFonts w:ascii="Trebuchet MS" w:hAnsi="Trebuchet MS" w:cs="Arial"/>
        <w:sz w:val="16"/>
        <w:szCs w:val="16"/>
      </w:rPr>
      <w:tab/>
      <w:t>Bankverbindung</w:t>
    </w:r>
    <w:r>
      <w:rPr>
        <w:rFonts w:ascii="Trebuchet MS" w:hAnsi="Trebuchet MS" w:cs="Arial"/>
        <w:sz w:val="16"/>
        <w:szCs w:val="16"/>
      </w:rPr>
      <w:t>:</w:t>
    </w:r>
  </w:p>
  <w:p w14:paraId="243A9E0F" w14:textId="77777777" w:rsidR="006C5481" w:rsidRPr="00164BCC" w:rsidRDefault="006C5481" w:rsidP="006C5481">
    <w:pPr>
      <w:pStyle w:val="Fuzeile"/>
      <w:tabs>
        <w:tab w:val="clear" w:pos="9072"/>
        <w:tab w:val="left" w:pos="2268"/>
        <w:tab w:val="left" w:pos="2977"/>
        <w:tab w:val="left" w:pos="4536"/>
        <w:tab w:val="left" w:pos="5245"/>
        <w:tab w:val="left" w:pos="6804"/>
      </w:tabs>
      <w:rPr>
        <w:rFonts w:ascii="Trebuchet MS" w:hAnsi="Trebuchet MS" w:cs="Arial"/>
        <w:sz w:val="16"/>
        <w:szCs w:val="16"/>
      </w:rPr>
    </w:pPr>
    <w:r w:rsidRPr="00164BCC">
      <w:rPr>
        <w:rFonts w:ascii="Trebuchet MS" w:hAnsi="Trebuchet MS" w:cs="Arial"/>
        <w:sz w:val="16"/>
        <w:szCs w:val="16"/>
      </w:rPr>
      <w:t>des Lahn-Dill-Kreises</w:t>
    </w:r>
    <w:r w:rsidRPr="00164BCC">
      <w:rPr>
        <w:rFonts w:ascii="Trebuchet MS" w:hAnsi="Trebuchet MS" w:cs="Arial"/>
        <w:sz w:val="16"/>
        <w:szCs w:val="16"/>
      </w:rPr>
      <w:tab/>
    </w:r>
    <w:r>
      <w:rPr>
        <w:rFonts w:ascii="Trebuchet MS" w:hAnsi="Trebuchet MS" w:cs="Arial"/>
        <w:sz w:val="16"/>
        <w:szCs w:val="16"/>
      </w:rPr>
      <w:t xml:space="preserve">E-Mail: 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info@ksdill.de</w:t>
    </w:r>
    <w:r w:rsidRPr="00164BCC">
      <w:rPr>
        <w:rFonts w:ascii="Trebuchet MS" w:hAnsi="Trebuchet MS" w:cs="Arial"/>
        <w:sz w:val="16"/>
        <w:szCs w:val="16"/>
      </w:rPr>
      <w:tab/>
      <w:t>Fax</w:t>
    </w:r>
    <w:r>
      <w:rPr>
        <w:rFonts w:ascii="Trebuchet MS" w:hAnsi="Trebuchet MS" w:cs="Arial"/>
        <w:sz w:val="16"/>
        <w:szCs w:val="16"/>
      </w:rPr>
      <w:t xml:space="preserve">: 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02771 8036-29</w:t>
    </w:r>
    <w:r w:rsidRPr="00164BCC">
      <w:rPr>
        <w:rFonts w:ascii="Trebuchet MS" w:hAnsi="Trebuchet MS" w:cs="Arial"/>
        <w:sz w:val="16"/>
        <w:szCs w:val="16"/>
      </w:rPr>
      <w:tab/>
      <w:t>Kaufmännische Schulen Dillenburg</w:t>
    </w:r>
  </w:p>
  <w:p w14:paraId="77CE673C" w14:textId="2E9E1FCF" w:rsidR="006C5481" w:rsidRPr="00164BCC" w:rsidRDefault="00154F4F" w:rsidP="006C5481">
    <w:pPr>
      <w:pStyle w:val="Fuzeile"/>
      <w:tabs>
        <w:tab w:val="clear" w:pos="9072"/>
        <w:tab w:val="left" w:pos="2268"/>
        <w:tab w:val="left" w:pos="4536"/>
        <w:tab w:val="left" w:pos="6804"/>
      </w:tabs>
      <w:rPr>
        <w:rFonts w:ascii="Trebuchet MS" w:hAnsi="Trebuchet MS" w:cs="Arial"/>
        <w:sz w:val="16"/>
        <w:szCs w:val="16"/>
      </w:rPr>
    </w:pPr>
    <w:r>
      <w:rPr>
        <w:rFonts w:ascii="Trebuchet MS" w:hAnsi="Trebuchet MS" w:cs="Arial"/>
        <w:sz w:val="16"/>
        <w:szCs w:val="16"/>
      </w:rPr>
      <w:t>Am Güterbahnhof 14</w:t>
    </w:r>
    <w:r w:rsidR="006C5481" w:rsidRPr="00164BCC">
      <w:rPr>
        <w:rFonts w:ascii="Trebuchet MS" w:hAnsi="Trebuchet MS" w:cs="Arial"/>
        <w:sz w:val="16"/>
        <w:szCs w:val="16"/>
      </w:rPr>
      <w:tab/>
    </w:r>
    <w:r w:rsidR="006C5481" w:rsidRPr="00164BCC">
      <w:rPr>
        <w:rFonts w:ascii="Trebuchet MS" w:hAnsi="Trebuchet MS" w:cs="Arial"/>
        <w:sz w:val="16"/>
        <w:szCs w:val="16"/>
      </w:rPr>
      <w:tab/>
    </w:r>
    <w:r w:rsidR="006C5481" w:rsidRPr="00164BCC">
      <w:rPr>
        <w:rFonts w:ascii="Trebuchet MS" w:hAnsi="Trebuchet MS" w:cs="Arial"/>
        <w:sz w:val="16"/>
        <w:szCs w:val="16"/>
      </w:rPr>
      <w:tab/>
      <w:t>Sparkasse Dillenburg</w:t>
    </w:r>
  </w:p>
  <w:p w14:paraId="445B5511" w14:textId="77777777" w:rsidR="006C5481" w:rsidRPr="00164BCC" w:rsidRDefault="006C5481" w:rsidP="006C5481">
    <w:pPr>
      <w:pStyle w:val="Fuzeile"/>
      <w:tabs>
        <w:tab w:val="clear" w:pos="9072"/>
        <w:tab w:val="left" w:pos="2268"/>
        <w:tab w:val="left" w:pos="4536"/>
        <w:tab w:val="left" w:pos="6804"/>
      </w:tabs>
      <w:rPr>
        <w:rFonts w:ascii="Trebuchet MS" w:hAnsi="Trebuchet MS" w:cs="Arial"/>
        <w:sz w:val="16"/>
        <w:szCs w:val="16"/>
      </w:rPr>
    </w:pPr>
    <w:r w:rsidRPr="00164BCC">
      <w:rPr>
        <w:rFonts w:ascii="Trebuchet MS" w:hAnsi="Trebuchet MS" w:cs="Arial"/>
        <w:sz w:val="16"/>
        <w:szCs w:val="16"/>
      </w:rPr>
      <w:t>35683 Dillenburg</w:t>
    </w: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</w:r>
    <w:r>
      <w:rPr>
        <w:rFonts w:ascii="Trebuchet MS" w:hAnsi="Trebuchet MS" w:cs="Arial"/>
        <w:sz w:val="16"/>
        <w:szCs w:val="16"/>
      </w:rPr>
      <w:t>BIC</w:t>
    </w:r>
    <w:r w:rsidRPr="00164BCC">
      <w:rPr>
        <w:rFonts w:ascii="Trebuchet MS" w:hAnsi="Trebuchet MS" w:cs="Arial"/>
        <w:sz w:val="16"/>
        <w:szCs w:val="16"/>
      </w:rPr>
      <w:t xml:space="preserve">: </w:t>
    </w:r>
    <w:r>
      <w:rPr>
        <w:rFonts w:ascii="Trebuchet MS" w:hAnsi="Trebuchet MS" w:cs="Arial"/>
        <w:sz w:val="16"/>
        <w:szCs w:val="16"/>
      </w:rPr>
      <w:t>HELADEF1DIL</w:t>
    </w:r>
  </w:p>
  <w:p w14:paraId="7EDB5925" w14:textId="77777777" w:rsidR="00EA2F21" w:rsidRPr="00B51D7E" w:rsidRDefault="006C5481" w:rsidP="006C5481">
    <w:pPr>
      <w:pStyle w:val="Fuzeile"/>
      <w:tabs>
        <w:tab w:val="clear" w:pos="9072"/>
        <w:tab w:val="left" w:pos="2268"/>
        <w:tab w:val="left" w:pos="4536"/>
        <w:tab w:val="left" w:pos="6804"/>
      </w:tabs>
      <w:rPr>
        <w:rFonts w:ascii="Trebuchet MS" w:hAnsi="Trebuchet MS" w:cs="Arial"/>
        <w:sz w:val="16"/>
        <w:szCs w:val="16"/>
      </w:rPr>
    </w:pP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</w:r>
    <w:r>
      <w:rPr>
        <w:rFonts w:ascii="Trebuchet MS" w:hAnsi="Trebuchet MS" w:cs="Arial"/>
        <w:sz w:val="16"/>
        <w:szCs w:val="16"/>
      </w:rPr>
      <w:t>IBAN</w:t>
    </w:r>
    <w:r w:rsidRPr="00164BCC">
      <w:rPr>
        <w:rFonts w:ascii="Trebuchet MS" w:hAnsi="Trebuchet MS" w:cs="Arial"/>
        <w:sz w:val="16"/>
        <w:szCs w:val="16"/>
      </w:rPr>
      <w:t xml:space="preserve">: </w:t>
    </w:r>
    <w:r w:rsidRPr="009D1C04">
      <w:rPr>
        <w:rFonts w:ascii="Trebuchet MS" w:hAnsi="Trebuchet MS" w:cs="Arial"/>
        <w:sz w:val="16"/>
        <w:szCs w:val="16"/>
      </w:rPr>
      <w:t>DE55 5165 0045 0000 0281 91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70DA52" w14:textId="77777777" w:rsidR="00990B91" w:rsidRDefault="00990B91" w:rsidP="00192D3C">
      <w:pPr>
        <w:spacing w:after="0" w:line="240" w:lineRule="auto"/>
      </w:pPr>
      <w:r>
        <w:separator/>
      </w:r>
    </w:p>
  </w:footnote>
  <w:footnote w:type="continuationSeparator" w:id="0">
    <w:p w14:paraId="1644B94C" w14:textId="77777777" w:rsidR="00990B91" w:rsidRDefault="00990B91" w:rsidP="00192D3C">
      <w:pPr>
        <w:spacing w:after="0" w:line="240" w:lineRule="auto"/>
      </w:pPr>
      <w:r>
        <w:continuationSeparator/>
      </w:r>
    </w:p>
  </w:footnote>
  <w:footnote w:id="1">
    <w:p w14:paraId="4E89818C" w14:textId="77777777" w:rsidR="005D28DF" w:rsidRDefault="005D28DF" w:rsidP="005D28DF">
      <w:pPr>
        <w:pStyle w:val="Funotentext"/>
      </w:pPr>
      <w:r>
        <w:rPr>
          <w:rStyle w:val="Funotenzeichen"/>
        </w:rPr>
        <w:footnoteRef/>
      </w:r>
      <w:r>
        <w:t>Sollte der Praktikant weniger Stunden geleistet haben, bitte Stundenzahl entsprechend korrigieren.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67B60" w14:textId="59E6221A" w:rsidR="00EA2F21" w:rsidRPr="00CB6E86" w:rsidRDefault="00BF7AC1" w:rsidP="00CB6E86">
    <w:pPr>
      <w:pStyle w:val="Kopfzeile"/>
    </w:pPr>
    <w:r w:rsidRPr="00BD5455">
      <w:rPr>
        <w:noProof/>
        <w:lang w:eastAsia="de-DE"/>
      </w:rPr>
      <w:drawing>
        <wp:inline distT="0" distB="0" distL="0" distR="0" wp14:anchorId="2DAC238D" wp14:editId="195E8377">
          <wp:extent cx="5975985" cy="1320068"/>
          <wp:effectExtent l="0" t="0" r="5715" b="0"/>
          <wp:docPr id="2" name="Grafik 2" descr="C:\Users\Schulleitung07\Desktop\Logo mit Schriftzug KS LDK 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C:\Users\Schulleitung07\Desktop\Logo mit Schriftzug KS LDK 202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985" cy="132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7651"/>
    <w:multiLevelType w:val="hybridMultilevel"/>
    <w:tmpl w:val="9684B658"/>
    <w:lvl w:ilvl="0" w:tplc="B8BEEAD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E0F19"/>
    <w:multiLevelType w:val="hybridMultilevel"/>
    <w:tmpl w:val="4EB60AFC"/>
    <w:lvl w:ilvl="0" w:tplc="294460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C7EAA"/>
    <w:multiLevelType w:val="hybridMultilevel"/>
    <w:tmpl w:val="5AF852CA"/>
    <w:lvl w:ilvl="0" w:tplc="5D64375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56382"/>
    <w:multiLevelType w:val="hybridMultilevel"/>
    <w:tmpl w:val="72408494"/>
    <w:lvl w:ilvl="0" w:tplc="562EB25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37152"/>
    <w:multiLevelType w:val="hybridMultilevel"/>
    <w:tmpl w:val="C570F65C"/>
    <w:lvl w:ilvl="0" w:tplc="D06EAF3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580F7E"/>
    <w:multiLevelType w:val="hybridMultilevel"/>
    <w:tmpl w:val="48486520"/>
    <w:lvl w:ilvl="0" w:tplc="FBAC848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883418"/>
    <w:multiLevelType w:val="hybridMultilevel"/>
    <w:tmpl w:val="2D8CBE78"/>
    <w:lvl w:ilvl="0" w:tplc="220EB79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enforcement="0"/>
  <w:defaultTabStop w:val="709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3BC"/>
    <w:rsid w:val="00041A97"/>
    <w:rsid w:val="00085BCE"/>
    <w:rsid w:val="00086594"/>
    <w:rsid w:val="000A3444"/>
    <w:rsid w:val="000A6303"/>
    <w:rsid w:val="000B40EF"/>
    <w:rsid w:val="000B4251"/>
    <w:rsid w:val="000E3E31"/>
    <w:rsid w:val="00105A23"/>
    <w:rsid w:val="001143BC"/>
    <w:rsid w:val="001522DA"/>
    <w:rsid w:val="00154F4F"/>
    <w:rsid w:val="001674A6"/>
    <w:rsid w:val="00180EA3"/>
    <w:rsid w:val="00192D3C"/>
    <w:rsid w:val="001D70FD"/>
    <w:rsid w:val="001F35CC"/>
    <w:rsid w:val="002032C9"/>
    <w:rsid w:val="00284FD1"/>
    <w:rsid w:val="002A6AA8"/>
    <w:rsid w:val="002C597D"/>
    <w:rsid w:val="002D6974"/>
    <w:rsid w:val="002F6CC7"/>
    <w:rsid w:val="003509D0"/>
    <w:rsid w:val="003C093B"/>
    <w:rsid w:val="00427952"/>
    <w:rsid w:val="00430BBB"/>
    <w:rsid w:val="00461793"/>
    <w:rsid w:val="00483FBD"/>
    <w:rsid w:val="00484932"/>
    <w:rsid w:val="004F55D0"/>
    <w:rsid w:val="005216D2"/>
    <w:rsid w:val="00533152"/>
    <w:rsid w:val="005A3038"/>
    <w:rsid w:val="005A681E"/>
    <w:rsid w:val="005B1B54"/>
    <w:rsid w:val="005B7166"/>
    <w:rsid w:val="005C1CB8"/>
    <w:rsid w:val="005C33DB"/>
    <w:rsid w:val="005D28DF"/>
    <w:rsid w:val="0061594B"/>
    <w:rsid w:val="0061597E"/>
    <w:rsid w:val="00620FEA"/>
    <w:rsid w:val="00655C33"/>
    <w:rsid w:val="00656AA4"/>
    <w:rsid w:val="0067194C"/>
    <w:rsid w:val="00695CAA"/>
    <w:rsid w:val="006C5481"/>
    <w:rsid w:val="006F1947"/>
    <w:rsid w:val="007238BA"/>
    <w:rsid w:val="007A29E6"/>
    <w:rsid w:val="007E13E5"/>
    <w:rsid w:val="00801919"/>
    <w:rsid w:val="00833D0C"/>
    <w:rsid w:val="008D75A8"/>
    <w:rsid w:val="008E0F90"/>
    <w:rsid w:val="008F28F1"/>
    <w:rsid w:val="008F5067"/>
    <w:rsid w:val="008F5BF5"/>
    <w:rsid w:val="00960E78"/>
    <w:rsid w:val="00961A35"/>
    <w:rsid w:val="00963400"/>
    <w:rsid w:val="009868E3"/>
    <w:rsid w:val="00990B91"/>
    <w:rsid w:val="009C2BD6"/>
    <w:rsid w:val="00A05059"/>
    <w:rsid w:val="00A051E4"/>
    <w:rsid w:val="00A303D0"/>
    <w:rsid w:val="00A31952"/>
    <w:rsid w:val="00A44D62"/>
    <w:rsid w:val="00A764C3"/>
    <w:rsid w:val="00AA7965"/>
    <w:rsid w:val="00AE1878"/>
    <w:rsid w:val="00AE53AD"/>
    <w:rsid w:val="00B1428B"/>
    <w:rsid w:val="00B24957"/>
    <w:rsid w:val="00B51D7E"/>
    <w:rsid w:val="00B6648E"/>
    <w:rsid w:val="00BC3E62"/>
    <w:rsid w:val="00BD4F89"/>
    <w:rsid w:val="00BF7AC1"/>
    <w:rsid w:val="00C07690"/>
    <w:rsid w:val="00C45107"/>
    <w:rsid w:val="00C644A2"/>
    <w:rsid w:val="00C773F6"/>
    <w:rsid w:val="00C84DEA"/>
    <w:rsid w:val="00C96A8F"/>
    <w:rsid w:val="00CB6E86"/>
    <w:rsid w:val="00CC389F"/>
    <w:rsid w:val="00D068C0"/>
    <w:rsid w:val="00D27ED4"/>
    <w:rsid w:val="00DA26B1"/>
    <w:rsid w:val="00DA5DF4"/>
    <w:rsid w:val="00DA756F"/>
    <w:rsid w:val="00DB2238"/>
    <w:rsid w:val="00DB4E42"/>
    <w:rsid w:val="00DC0E0A"/>
    <w:rsid w:val="00DD5207"/>
    <w:rsid w:val="00DF7E55"/>
    <w:rsid w:val="00E828A4"/>
    <w:rsid w:val="00E900C7"/>
    <w:rsid w:val="00E95AC0"/>
    <w:rsid w:val="00EA2F21"/>
    <w:rsid w:val="00EA47A7"/>
    <w:rsid w:val="00ED605E"/>
    <w:rsid w:val="00EE6380"/>
    <w:rsid w:val="00EF17AA"/>
    <w:rsid w:val="00F3712A"/>
    <w:rsid w:val="00F61077"/>
    <w:rsid w:val="00FB195F"/>
    <w:rsid w:val="00FD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934236B"/>
  <w15:docId w15:val="{2F0BA8F1-9C05-4C66-A8A3-33B363D60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uiPriority w:val="99"/>
    <w:semiHidden/>
    <w:rsid w:val="00A05059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5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05059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695CAA"/>
    <w:pPr>
      <w:ind w:left="720"/>
      <w:contextualSpacing/>
    </w:pPr>
  </w:style>
  <w:style w:type="paragraph" w:styleId="KeinLeerraum">
    <w:name w:val="No Spacing"/>
    <w:uiPriority w:val="1"/>
    <w:qFormat/>
    <w:rsid w:val="00695CAA"/>
    <w:rPr>
      <w:sz w:val="22"/>
      <w:szCs w:val="22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192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92D3C"/>
  </w:style>
  <w:style w:type="paragraph" w:styleId="Fuzeile">
    <w:name w:val="footer"/>
    <w:basedOn w:val="Standard"/>
    <w:link w:val="FuzeileZchn"/>
    <w:uiPriority w:val="99"/>
    <w:unhideWhenUsed/>
    <w:rsid w:val="00192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92D3C"/>
  </w:style>
  <w:style w:type="character" w:styleId="Hyperlink">
    <w:name w:val="Hyperlink"/>
    <w:uiPriority w:val="99"/>
    <w:unhideWhenUsed/>
    <w:rsid w:val="00C45107"/>
    <w:rPr>
      <w:color w:val="0000FF"/>
      <w:u w:val="single"/>
    </w:rPr>
  </w:style>
  <w:style w:type="table" w:styleId="Tabellenraster">
    <w:name w:val="Table Grid"/>
    <w:basedOn w:val="NormaleTabelle"/>
    <w:uiPriority w:val="59"/>
    <w:rsid w:val="00BD4F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61594B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1594B"/>
    <w:rPr>
      <w:lang w:eastAsia="en-US"/>
    </w:rPr>
  </w:style>
  <w:style w:type="character" w:styleId="Funotenzeichen">
    <w:name w:val="footnote reference"/>
    <w:basedOn w:val="Absatz-Standardschriftart"/>
    <w:uiPriority w:val="99"/>
    <w:semiHidden/>
    <w:unhideWhenUsed/>
    <w:rsid w:val="006159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ropbox\KSDill\Vorlagen\Briefpapier%20und%20E-Mail-Vorlagen\Standard-Briefvorlage%20KSDill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Standard-Briefvorlage KSDill.dot</Template>
  <TotalTime>0</TotalTime>
  <Pages>2</Pages>
  <Words>112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Kaufmännische Schulen des LDK – Herwigstr</vt:lpstr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Kaufmännische Schulen des LDK – Herwigstr</dc:title>
  <dc:creator>Schule</dc:creator>
  <cp:lastModifiedBy>Klaus Mühl</cp:lastModifiedBy>
  <cp:revision>5</cp:revision>
  <cp:lastPrinted>2013-11-06T11:56:00Z</cp:lastPrinted>
  <dcterms:created xsi:type="dcterms:W3CDTF">2023-08-29T10:09:00Z</dcterms:created>
  <dcterms:modified xsi:type="dcterms:W3CDTF">2023-10-10T09:37:00Z</dcterms:modified>
</cp:coreProperties>
</file>